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9345A9" w:rsidRPr="009345A9" w:rsidRDefault="00462217" w:rsidP="009345A9">
      <w:pPr>
        <w:pStyle w:val="SemEspaamento"/>
        <w:jc w:val="both"/>
      </w:pPr>
      <w:sdt>
        <w:sdtPr>
          <w:rPr>
            <w:color w:val="auto"/>
          </w:rPr>
          <w:alias w:val="Nome do Currículo"/>
          <w:tag w:val="Nome do Currículo"/>
          <w:id w:val="986285798"/>
          <w:placeholder>
            <w:docPart w:val="154592031EEC4534B83871EADC8D6066"/>
          </w:placeholder>
          <w:docPartList>
            <w:docPartGallery w:val="Quick Parts"/>
            <w:docPartCategory w:val=" Nome do Currículo"/>
          </w:docPartList>
        </w:sdtPr>
        <w:sdtEndPr>
          <w:rPr>
            <w:color w:val="404040" w:themeColor="text1" w:themeTint="BF"/>
          </w:rPr>
        </w:sdtEndPr>
        <w:sdtContent>
          <w:r w:rsidR="00817C6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0" allowOverlap="0" wp14:anchorId="05E793F3" wp14:editId="2023903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2113915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Conector Re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600819B" id="Conector Reto 1" o:spid="_x0000_s1026" style="position:absolute;z-index:251673600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</w:sdtContent>
      </w:sdt>
      <w:r w:rsidR="009345A9" w:rsidRPr="009345A9">
        <w:rPr>
          <w:b/>
          <w:bCs/>
          <w:u w:val="single"/>
        </w:rPr>
        <w:t>BRUNO BERNARDINO DA SILVA</w:t>
      </w:r>
    </w:p>
    <w:p w:rsidR="009345A9" w:rsidRPr="009345A9" w:rsidRDefault="009345A9" w:rsidP="009345A9">
      <w:pPr>
        <w:pStyle w:val="SemEspaamento"/>
        <w:jc w:val="both"/>
      </w:pPr>
      <w:r w:rsidRPr="009345A9"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Nascido no dia 06/06/1996 (22 anos), Brasileiro, natural de Curitiba-PR,  residente no endereço rua: Rua Reinaldo Issberner nº 532, Bairro: Cajuru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 xml:space="preserve">Curitiba – PR. </w:t>
      </w:r>
    </w:p>
    <w:p w:rsidR="00913BA9" w:rsidRDefault="00913BA9" w:rsidP="00913BA9">
      <w:pPr>
        <w:pStyle w:val="SemEspaamento"/>
        <w:jc w:val="both"/>
        <w:rPr>
          <w:b/>
          <w:bCs/>
        </w:rPr>
      </w:pPr>
      <w:r>
        <w:rPr>
          <w:b/>
          <w:bCs/>
        </w:rPr>
        <w:t>Etado</w:t>
      </w:r>
      <w:r w:rsidR="002050C7">
        <w:rPr>
          <w:b/>
          <w:bCs/>
        </w:rPr>
        <w:t xml:space="preserve"> </w:t>
      </w:r>
      <w:r>
        <w:rPr>
          <w:b/>
          <w:bCs/>
        </w:rPr>
        <w:t>Civil:Solteiro</w:t>
      </w:r>
    </w:p>
    <w:p w:rsidR="009345A9" w:rsidRPr="009345A9" w:rsidRDefault="00913BA9" w:rsidP="00913BA9">
      <w:pPr>
        <w:pStyle w:val="SemEspaamento"/>
        <w:jc w:val="both"/>
      </w:pPr>
      <w:r>
        <w:rPr>
          <w:b/>
          <w:bCs/>
        </w:rPr>
        <w:t>Filhos(não)</w:t>
      </w:r>
      <w:r w:rsidR="009345A9" w:rsidRPr="009345A9">
        <w:rPr>
          <w:b/>
          <w:bCs/>
        </w:rPr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Habilitação (AD)</w:t>
      </w:r>
      <w:r w:rsidRPr="009345A9">
        <w:t> </w:t>
      </w:r>
    </w:p>
    <w:p w:rsidR="009345A9" w:rsidRPr="009345A9" w:rsidRDefault="009345A9" w:rsidP="009345A9">
      <w:pPr>
        <w:pStyle w:val="SemEspaamento"/>
        <w:jc w:val="both"/>
      </w:pPr>
      <w:r w:rsidRPr="009345A9"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Escolaridade – Cursos</w:t>
      </w:r>
    </w:p>
    <w:p w:rsidR="009345A9" w:rsidRPr="009345A9" w:rsidRDefault="009345A9" w:rsidP="009345A9">
      <w:pPr>
        <w:pStyle w:val="SemEspaamento"/>
        <w:jc w:val="both"/>
      </w:pPr>
      <w:r w:rsidRPr="009345A9"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Ensino Médio Completo</w:t>
      </w:r>
    </w:p>
    <w:p w:rsidR="009345A9" w:rsidRPr="009345A9" w:rsidRDefault="009345A9" w:rsidP="009345A9">
      <w:pPr>
        <w:pStyle w:val="SemEspaamento"/>
        <w:jc w:val="both"/>
      </w:pPr>
      <w:r w:rsidRPr="009345A9"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 xml:space="preserve">Curso de Informatica </w:t>
      </w:r>
    </w:p>
    <w:p w:rsidR="009345A9" w:rsidRPr="009345A9" w:rsidRDefault="009345A9" w:rsidP="009345A9">
      <w:pPr>
        <w:pStyle w:val="SemEspaamento"/>
        <w:jc w:val="both"/>
      </w:pPr>
      <w:r w:rsidRPr="009345A9"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Experiências Profissionais</w:t>
      </w:r>
    </w:p>
    <w:p w:rsidR="009345A9" w:rsidRPr="009345A9" w:rsidRDefault="009345A9" w:rsidP="009345A9">
      <w:pPr>
        <w:pStyle w:val="SemEspaamento"/>
        <w:jc w:val="both"/>
      </w:pPr>
      <w:r w:rsidRPr="009345A9"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 xml:space="preserve">AMBEV CDD Curitiba 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1*Cargo:Promotor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 xml:space="preserve">2*Cargo:Cadastrador A/S rota 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3*Cargo:Vendedor externo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experiencia com marketing,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 xml:space="preserve">negociação em loja conquistar espaço 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 xml:space="preserve">em loja , leiaute 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 xml:space="preserve">experiencia com moto e carro . 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 xml:space="preserve">Experiencia com vendas comunicação negociação 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 </w:t>
      </w:r>
    </w:p>
    <w:p w:rsidR="009345A9" w:rsidRPr="009345A9" w:rsidRDefault="009345A9" w:rsidP="009345A9">
      <w:pPr>
        <w:pStyle w:val="SemEspaamento"/>
        <w:jc w:val="both"/>
      </w:pPr>
    </w:p>
    <w:p w:rsidR="009345A9" w:rsidRPr="009345A9" w:rsidRDefault="009345A9" w:rsidP="009345A9">
      <w:pPr>
        <w:pStyle w:val="SemEspaamento"/>
        <w:jc w:val="both"/>
      </w:pP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Habilidades e Competências</w:t>
      </w:r>
    </w:p>
    <w:p w:rsidR="009345A9" w:rsidRPr="009345A9" w:rsidRDefault="009345A9" w:rsidP="009345A9">
      <w:pPr>
        <w:pStyle w:val="SemEspaamento"/>
        <w:jc w:val="both"/>
      </w:pPr>
      <w:r w:rsidRPr="009345A9"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 xml:space="preserve">Comunicativa, pontual, ótimo trabalho em grupo, organizado. 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Busco novos desafios em minha carreira e uma colocação no mercado de trabalho, pois desejo desenvolver minhas habilidades e colaborar com os meus conhecimentos e experiências para a construção de grandes resultados nesta empresa .</w:t>
      </w:r>
    </w:p>
    <w:p w:rsidR="009345A9" w:rsidRPr="009345A9" w:rsidRDefault="009345A9" w:rsidP="009345A9">
      <w:pPr>
        <w:pStyle w:val="SemEspaamento"/>
        <w:jc w:val="both"/>
      </w:pPr>
      <w:r w:rsidRPr="009345A9"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Contatos</w:t>
      </w:r>
    </w:p>
    <w:p w:rsidR="009345A9" w:rsidRPr="009345A9" w:rsidRDefault="009345A9" w:rsidP="009345A9">
      <w:pPr>
        <w:pStyle w:val="SemEspaamento"/>
        <w:jc w:val="both"/>
      </w:pPr>
      <w:r w:rsidRPr="009345A9">
        <w:br/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(41) 998231310 (particular)</w:t>
      </w:r>
    </w:p>
    <w:p w:rsidR="009345A9" w:rsidRPr="009345A9" w:rsidRDefault="009345A9" w:rsidP="009345A9">
      <w:pPr>
        <w:pStyle w:val="SemEspaamento"/>
        <w:jc w:val="both"/>
      </w:pPr>
      <w:r w:rsidRPr="009345A9">
        <w:rPr>
          <w:b/>
          <w:bCs/>
        </w:rPr>
        <w:t>(41) 999207642 (recado)</w:t>
      </w:r>
    </w:p>
    <w:p w:rsidR="009345A9" w:rsidRPr="009345A9" w:rsidRDefault="009345A9" w:rsidP="009345A9">
      <w:pPr>
        <w:pStyle w:val="SemEspaamento"/>
        <w:jc w:val="both"/>
      </w:pPr>
      <w:r w:rsidRPr="009345A9">
        <w:br/>
      </w:r>
    </w:p>
    <w:p w:rsidR="009345A9" w:rsidRPr="009345A9" w:rsidRDefault="00462217" w:rsidP="009345A9">
      <w:pPr>
        <w:pStyle w:val="SemEspaamento"/>
        <w:jc w:val="both"/>
      </w:pPr>
      <w:hyperlink r:id="rId11" w:tgtFrame="_blank" w:history="1">
        <w:r w:rsidR="009345A9" w:rsidRPr="009345A9">
          <w:rPr>
            <w:rStyle w:val="Hyperlink"/>
            <w:b/>
            <w:bCs/>
          </w:rPr>
          <w:t>brunobernardino096@gmail.com</w:t>
        </w:r>
      </w:hyperlink>
    </w:p>
    <w:bookmarkEnd w:id="0"/>
    <w:p w:rsidR="00A16A2B" w:rsidRPr="009345A9" w:rsidRDefault="00A16A2B" w:rsidP="009345A9">
      <w:pPr>
        <w:pStyle w:val="SemEspaamento"/>
        <w:jc w:val="both"/>
        <w:rPr>
          <w:color w:val="46464A" w:themeColor="text2"/>
        </w:rPr>
      </w:pPr>
    </w:p>
    <w:sectPr w:rsidR="00A16A2B" w:rsidRPr="009345A9">
      <w:headerReference w:type="default" r:id="rId12"/>
      <w:footerReference w:type="default" r:id="rId13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217" w:rsidRDefault="00462217">
      <w:pPr>
        <w:spacing w:after="0" w:line="240" w:lineRule="auto"/>
      </w:pPr>
      <w:r>
        <w:separator/>
      </w:r>
    </w:p>
  </w:endnote>
  <w:endnote w:type="continuationSeparator" w:id="0">
    <w:p w:rsidR="00462217" w:rsidRDefault="00462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A2B" w:rsidRDefault="00817C65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>PAGE   \* MERGEFORMAT</w:instrText>
    </w:r>
    <w:r>
      <w:rPr>
        <w:sz w:val="20"/>
        <w14:numForm w14:val="oldStyle"/>
      </w:rPr>
      <w:fldChar w:fldCharType="separate"/>
    </w:r>
    <w:r w:rsidR="002050C7">
      <w:rPr>
        <w:noProof/>
        <w:sz w:val="20"/>
        <w14:numForm w14:val="oldStyle"/>
      </w:rPr>
      <w:t>2</w:t>
    </w:r>
    <w:r>
      <w:rPr>
        <w:sz w:val="20"/>
        <w14:numForm w14:val="oldStyle"/>
      </w:rPr>
      <w:fldChar w:fldCharType="end"/>
    </w:r>
  </w:p>
  <w:p w:rsidR="00A16A2B" w:rsidRDefault="00817C65">
    <w:pPr>
      <w:pStyle w:val="Rodap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F7E69C9" id="Conector Reto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217" w:rsidRDefault="00462217">
      <w:pPr>
        <w:spacing w:after="0" w:line="240" w:lineRule="auto"/>
      </w:pPr>
      <w:r>
        <w:separator/>
      </w:r>
    </w:p>
  </w:footnote>
  <w:footnote w:type="continuationSeparator" w:id="0">
    <w:p w:rsidR="00462217" w:rsidRDefault="00462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A2B" w:rsidRDefault="00817C65">
    <w:pPr>
      <w:pStyle w:val="Cabealho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or"/>
                            <w:id w:val="15524260"/>
                            <w:placeholder>
                              <w:docPart w:val="C965465CF0304FD8A7199A7556A17257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A16A2B" w:rsidRDefault="009345A9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ws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tângulo 4" o:spid="_x0000_s1026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or"/>
                      <w:id w:val="15524260"/>
                      <w:placeholder>
                        <w:docPart w:val="C965465CF0304FD8A7199A7556A17257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A16A2B" w:rsidRDefault="009345A9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ws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62B37554" id="Conector Reto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5A9"/>
    <w:rsid w:val="002050C7"/>
    <w:rsid w:val="00462217"/>
    <w:rsid w:val="00817C65"/>
    <w:rsid w:val="00913BA9"/>
    <w:rsid w:val="009345A9"/>
    <w:rsid w:val="00A16A2B"/>
    <w:rsid w:val="00A66D1E"/>
    <w:rsid w:val="00B2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F051C"/>
  <w15:docId w15:val="{C002A2B1-F196-4402-8870-0DFCD201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Estilo1">
    <w:name w:val="Estilo1"/>
    <w:basedOn w:val="Tabela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Pargrafoda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uiPriority w:val="20"/>
    <w:qFormat/>
    <w:rPr>
      <w:i/>
      <w:iCs/>
      <w:color w:val="000000"/>
    </w:rPr>
  </w:style>
  <w:style w:type="paragraph" w:styleId="SemEspaamento">
    <w:name w:val="No Spacing"/>
    <w:link w:val="SemEspaamento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Citao">
    <w:name w:val="Quote"/>
    <w:basedOn w:val="Normal"/>
    <w:next w:val="Normal"/>
    <w:link w:val="Citao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oChar">
    <w:name w:val="Citação Char"/>
    <w:basedOn w:val="Fontepargpadro"/>
    <w:link w:val="Citao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oIntensaChar">
    <w:name w:val="Citação Intensa Char"/>
    <w:basedOn w:val="Fontepargpadro"/>
    <w:link w:val="CitaoIntensa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nfaseSutil">
    <w:name w:val="Subtle Emphasis"/>
    <w:basedOn w:val="Fontepargpadro"/>
    <w:uiPriority w:val="19"/>
    <w:qFormat/>
    <w:rPr>
      <w:i/>
      <w:iCs/>
      <w:color w:val="000000"/>
    </w:rPr>
  </w:style>
  <w:style w:type="character" w:styleId="nfaseIntensa">
    <w:name w:val="Intense Emphasis"/>
    <w:aliases w:val="Ênfase Intensa de Subseção"/>
    <w:uiPriority w:val="21"/>
    <w:qFormat/>
  </w:style>
  <w:style w:type="character" w:styleId="RefernciaSutil">
    <w:name w:val="Subtle Reference"/>
    <w:basedOn w:val="Fontepargpadro"/>
    <w:uiPriority w:val="31"/>
    <w:qFormat/>
    <w:rPr>
      <w:smallCaps/>
      <w:color w:val="000000"/>
      <w:u w:val="single"/>
    </w:rPr>
  </w:style>
  <w:style w:type="character" w:styleId="RefernciaIntensa">
    <w:name w:val="Intense Reference"/>
    <w:basedOn w:val="Fontepargpadro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TtulodoLivro">
    <w:name w:val="Book Title"/>
    <w:basedOn w:val="Fontepargpadro"/>
    <w:uiPriority w:val="33"/>
    <w:qFormat/>
    <w:rPr>
      <w:b/>
      <w:bCs/>
      <w:caps w:val="0"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odoEspaoReservado">
    <w:name w:val="Placeholder Text"/>
    <w:basedOn w:val="Fontepargpadro"/>
    <w:uiPriority w:val="99"/>
    <w:rPr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customStyle="1" w:styleId="TtulodeSeo">
    <w:name w:val="Título de Seção"/>
    <w:basedOn w:val="Ttulo1"/>
    <w:next w:val="Normal"/>
    <w:pPr>
      <w:spacing w:before="300"/>
    </w:pPr>
    <w:rPr>
      <w:sz w:val="28"/>
    </w:rPr>
  </w:style>
  <w:style w:type="character" w:customStyle="1" w:styleId="SemEspaamentoChar">
    <w:name w:val="Sem Espaçamento Char"/>
    <w:basedOn w:val="Fontepargpadro"/>
    <w:link w:val="SemEspaamento"/>
    <w:uiPriority w:val="1"/>
    <w:rPr>
      <w:color w:val="404040" w:themeColor="text1" w:themeTint="BF"/>
    </w:rPr>
  </w:style>
  <w:style w:type="paragraph" w:customStyle="1" w:styleId="Subseo">
    <w:name w:val="Subseção"/>
    <w:basedOn w:val="Ttulo2"/>
    <w:pPr>
      <w:spacing w:before="0"/>
    </w:pPr>
    <w:rPr>
      <w:color w:val="595959" w:themeColor="text1" w:themeTint="A6"/>
      <w:sz w:val="26"/>
    </w:rPr>
  </w:style>
  <w:style w:type="paragraph" w:customStyle="1" w:styleId="NomePessoal">
    <w:name w:val="Nome Pessoal"/>
    <w:basedOn w:val="Ttulo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DatadaSubseo">
    <w:name w:val="Data da Subseção"/>
    <w:basedOn w:val="Normal"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345A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345A9"/>
    <w:rPr>
      <w:color w:val="67AAB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unobernardino096@gmail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Modelos\Curr&#237;culo%20(design%20Black%20Ti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54592031EEC4534B83871EADC8D60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CC18D7-118A-430E-A2A1-C2AB487C5C98}"/>
      </w:docPartPr>
      <w:docPartBody>
        <w:p w:rsidR="00804D44" w:rsidRDefault="000F6CBA">
          <w:pPr>
            <w:pStyle w:val="154592031EEC4534B83871EADC8D6066"/>
          </w:pPr>
          <w:r>
            <w:rPr>
              <w:rStyle w:val="TextodoEspaoReservado"/>
            </w:rPr>
            <w:t>Escolha um bloco de construção.</w:t>
          </w:r>
        </w:p>
      </w:docPartBody>
    </w:docPart>
    <w:docPart>
      <w:docPartPr>
        <w:name w:val="C965465CF0304FD8A7199A7556A172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E56A64-0AB9-4306-A317-1389B60AADBF}"/>
      </w:docPartPr>
      <w:docPartBody>
        <w:p w:rsidR="00804D44" w:rsidRDefault="000F6CBA">
          <w:pPr>
            <w:pStyle w:val="C965465CF0304FD8A7199A7556A17257"/>
          </w:pPr>
          <w:r>
            <w:rPr>
              <w:color w:val="44546A" w:themeColor="text2"/>
            </w:rPr>
            <w:t>[Digite o nome do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CBA"/>
    <w:rsid w:val="000F6CBA"/>
    <w:rsid w:val="00715A68"/>
    <w:rsid w:val="007239F7"/>
    <w:rsid w:val="0080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rPr>
      <w:color w:val="auto"/>
    </w:rPr>
  </w:style>
  <w:style w:type="paragraph" w:customStyle="1" w:styleId="154592031EEC4534B83871EADC8D6066">
    <w:name w:val="154592031EEC4534B83871EADC8D6066"/>
  </w:style>
  <w:style w:type="paragraph" w:customStyle="1" w:styleId="322FC4A4C4654E1EBF29F4A50F0D6290">
    <w:name w:val="322FC4A4C4654E1EBF29F4A50F0D6290"/>
  </w:style>
  <w:style w:type="paragraph" w:customStyle="1" w:styleId="187DBAD2C36E43648F50630309530A59">
    <w:name w:val="187DBAD2C36E43648F50630309530A59"/>
  </w:style>
  <w:style w:type="paragraph" w:customStyle="1" w:styleId="43489A9F522B47C08A6191B4DD364166">
    <w:name w:val="43489A9F522B47C08A6191B4DD364166"/>
  </w:style>
  <w:style w:type="paragraph" w:customStyle="1" w:styleId="45C710DFF8E0449ABCAEBBB5BA791CFD">
    <w:name w:val="45C710DFF8E0449ABCAEBBB5BA791CFD"/>
  </w:style>
  <w:style w:type="paragraph" w:customStyle="1" w:styleId="791933CC74B64F4BACB754894F022FDF">
    <w:name w:val="791933CC74B64F4BACB754894F022FDF"/>
  </w:style>
  <w:style w:type="character" w:styleId="nfaseIntensa">
    <w:name w:val="Intense Emphasis"/>
    <w:aliases w:val="Ênfase Intensa de Subseção"/>
    <w:uiPriority w:val="21"/>
    <w:qFormat/>
  </w:style>
  <w:style w:type="paragraph" w:customStyle="1" w:styleId="3BB2F75CCE2D4BD8A68C06B127AB88B3">
    <w:name w:val="3BB2F75CCE2D4BD8A68C06B127AB88B3"/>
  </w:style>
  <w:style w:type="paragraph" w:customStyle="1" w:styleId="B9D0629F62DA40CDBCA05C1C4CAB9E5F">
    <w:name w:val="B9D0629F62DA40CDBCA05C1C4CAB9E5F"/>
  </w:style>
  <w:style w:type="paragraph" w:customStyle="1" w:styleId="21EC56F15BF74D23966B9909BADDC7BD">
    <w:name w:val="21EC56F15BF74D23966B9909BADDC7BD"/>
  </w:style>
  <w:style w:type="paragraph" w:customStyle="1" w:styleId="1E9AC9DBA5964C168D60AEE6E562E9AC">
    <w:name w:val="1E9AC9DBA5964C168D60AEE6E562E9AC"/>
  </w:style>
  <w:style w:type="paragraph" w:customStyle="1" w:styleId="8F255B18053F4FCEBAC41B6DCF17961D">
    <w:name w:val="8F255B18053F4FCEBAC41B6DCF17961D"/>
  </w:style>
  <w:style w:type="paragraph" w:customStyle="1" w:styleId="FA3FAA73E513433192FD4CBF87BF3767">
    <w:name w:val="FA3FAA73E513433192FD4CBF87BF3767"/>
  </w:style>
  <w:style w:type="paragraph" w:customStyle="1" w:styleId="713567FC219149B88FA836050D7D2D04">
    <w:name w:val="713567FC219149B88FA836050D7D2D04"/>
  </w:style>
  <w:style w:type="paragraph" w:customStyle="1" w:styleId="6BF4139CC2994BC2A38E6B58C2D136FC">
    <w:name w:val="6BF4139CC2994BC2A38E6B58C2D136FC"/>
  </w:style>
  <w:style w:type="paragraph" w:customStyle="1" w:styleId="C7246B8E4D2C41A0BEEFE8445DFEEBB5">
    <w:name w:val="C7246B8E4D2C41A0BEEFE8445DFEEBB5"/>
  </w:style>
  <w:style w:type="paragraph" w:customStyle="1" w:styleId="BE07051B3A43473DA5696111794F38FA">
    <w:name w:val="BE07051B3A43473DA5696111794F38FA"/>
  </w:style>
  <w:style w:type="paragraph" w:customStyle="1" w:styleId="4E937F7B0FF04F3EAFF5B48DCF59AFC2">
    <w:name w:val="4E937F7B0FF04F3EAFF5B48DCF59AFC2"/>
  </w:style>
  <w:style w:type="paragraph" w:customStyle="1" w:styleId="217934B26E7349AD8AB2A9B4A0D50683">
    <w:name w:val="217934B26E7349AD8AB2A9B4A0D50683"/>
  </w:style>
  <w:style w:type="paragraph" w:customStyle="1" w:styleId="C965465CF0304FD8A7199A7556A17257">
    <w:name w:val="C965465CF0304FD8A7199A7556A172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F4E475-A011-4F88-83A4-D5DFFCFFA2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F6EEACB6-FED2-4DD4-BDBE-C44DF5A7E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(design Black Tie)</Template>
  <TotalTime>44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</dc:creator>
  <cp:keywords/>
  <cp:lastModifiedBy>Usuário do Windows</cp:lastModifiedBy>
  <cp:revision>5</cp:revision>
  <dcterms:created xsi:type="dcterms:W3CDTF">2018-11-05T14:28:00Z</dcterms:created>
  <dcterms:modified xsi:type="dcterms:W3CDTF">2019-02-05T15:59:00Z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