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de layout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747A76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747A76" w:rsidRDefault="004A1DF9" w:rsidP="00AE68A8">
            <w:pPr>
              <w:rPr>
                <w:lang w:val="pt-BR"/>
              </w:rPr>
            </w:pPr>
            <w:bookmarkStart w:id="0" w:name="_GoBack"/>
            <w:r>
              <w:rPr>
                <w:noProof/>
                <w:lang w:val="pt-BR" w:eastAsia="pt-BR"/>
              </w:rPr>
              <w:drawing>
                <wp:inline distT="0" distB="0" distL="0" distR="0" wp14:anchorId="51BA1267" wp14:editId="6A60CD43">
                  <wp:extent cx="1704975" cy="1885950"/>
                  <wp:effectExtent l="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to ketly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880" cy="189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</w:tcPr>
          <w:p w:rsidR="00E77B5E" w:rsidRPr="00747A76" w:rsidRDefault="0064440F" w:rsidP="0064440F">
            <w:pPr>
              <w:pStyle w:val="Ttulo"/>
              <w:rPr>
                <w:lang w:val="pt-BR"/>
              </w:rPr>
            </w:pPr>
            <w:r>
              <w:rPr>
                <w:lang w:val="pt-BR"/>
              </w:rPr>
              <w:t>Ketlyn Kauana</w:t>
            </w:r>
            <w:r w:rsidR="00E77B5E" w:rsidRPr="00747A76">
              <w:rPr>
                <w:lang w:val="pt-BR" w:bidi="pt-BR"/>
              </w:rPr>
              <w:br/>
            </w:r>
            <w:r>
              <w:rPr>
                <w:lang w:val="pt-BR"/>
              </w:rPr>
              <w:t>Antunes Pasinato</w:t>
            </w:r>
          </w:p>
        </w:tc>
      </w:tr>
      <w:tr w:rsidR="00E77B5E" w:rsidRPr="00747A76" w:rsidTr="00E77B5E">
        <w:trPr>
          <w:trHeight w:val="884"/>
        </w:trPr>
        <w:tc>
          <w:tcPr>
            <w:tcW w:w="3659" w:type="dxa"/>
            <w:gridSpan w:val="3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3300" w:type="dxa"/>
            <w:vAlign w:val="bottom"/>
          </w:tcPr>
          <w:p w:rsidR="00E77B5E" w:rsidRDefault="0064440F" w:rsidP="0064440F">
            <w:pPr>
              <w:rPr>
                <w:lang w:val="pt-BR"/>
              </w:rPr>
            </w:pPr>
            <w:r>
              <w:rPr>
                <w:lang w:val="pt-BR"/>
              </w:rPr>
              <w:t>Cursando ensino fundamental 9 ano</w:t>
            </w:r>
          </w:p>
          <w:p w:rsidR="0064440F" w:rsidRPr="00747A76" w:rsidRDefault="0064440F" w:rsidP="0064440F">
            <w:pPr>
              <w:rPr>
                <w:lang w:val="pt-BR"/>
              </w:rPr>
            </w:pPr>
            <w:r>
              <w:rPr>
                <w:lang w:val="pt-BR"/>
              </w:rPr>
              <w:t xml:space="preserve">Escola: E.E.B Santa Teresinha </w:t>
            </w:r>
          </w:p>
        </w:tc>
        <w:tc>
          <w:tcPr>
            <w:tcW w:w="3301" w:type="dxa"/>
            <w:vAlign w:val="bottom"/>
          </w:tcPr>
          <w:p w:rsidR="00E77B5E" w:rsidRPr="00747A76" w:rsidRDefault="00E77B5E" w:rsidP="009B591F">
            <w:pPr>
              <w:pStyle w:val="Contato"/>
              <w:rPr>
                <w:lang w:val="pt-BR"/>
              </w:rPr>
            </w:pPr>
          </w:p>
          <w:p w:rsidR="00E77B5E" w:rsidRPr="00747A76" w:rsidRDefault="00E77B5E" w:rsidP="0064440F">
            <w:pPr>
              <w:pStyle w:val="Contato"/>
              <w:rPr>
                <w:lang w:val="pt-BR"/>
              </w:rPr>
            </w:pPr>
          </w:p>
        </w:tc>
      </w:tr>
      <w:tr w:rsidR="00E77B5E" w:rsidRPr="00747A76" w:rsidTr="00E77B5E">
        <w:trPr>
          <w:trHeight w:val="705"/>
        </w:trPr>
        <w:tc>
          <w:tcPr>
            <w:tcW w:w="3659" w:type="dxa"/>
            <w:gridSpan w:val="3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 w:val="restart"/>
          </w:tcPr>
          <w:p w:rsidR="00E77B5E" w:rsidRPr="00747A76" w:rsidRDefault="006C7492" w:rsidP="009B591F">
            <w:pPr>
              <w:pStyle w:val="Ttulo1"/>
              <w:rPr>
                <w:lang w:val="pt-BR"/>
              </w:rPr>
            </w:pPr>
            <w:r>
              <w:rPr>
                <w:lang w:val="pt-BR"/>
              </w:rPr>
              <w:t>Pretensões</w:t>
            </w:r>
            <w:r w:rsidR="0064440F">
              <w:rPr>
                <w:lang w:val="pt-BR"/>
              </w:rPr>
              <w:t xml:space="preserve"> profissionais </w:t>
            </w:r>
          </w:p>
          <w:p w:rsidR="00E77B5E" w:rsidRPr="006C7492" w:rsidRDefault="006C7492" w:rsidP="006C7492">
            <w:pPr>
              <w:rPr>
                <w:rFonts w:asciiTheme="minorHAnsi" w:hAnsiTheme="minorHAnsi" w:cstheme="minorHAnsi"/>
                <w:lang w:val="pt-BR"/>
              </w:rPr>
            </w:pPr>
            <w:r w:rsidRPr="006C7492">
              <w:rPr>
                <w:rFonts w:asciiTheme="minorHAnsi" w:hAnsiTheme="minorHAnsi" w:cstheme="minorHAnsi"/>
                <w:color w:val="202124"/>
                <w:sz w:val="30"/>
                <w:szCs w:val="30"/>
                <w:shd w:val="clear" w:color="auto" w:fill="FFFFFF"/>
              </w:rPr>
              <w:t>Estou em busca da minha primeira experiência profissional na área de jovem aprendiz com o objetivo de </w:t>
            </w:r>
            <w:r w:rsidRPr="006C7492">
              <w:rPr>
                <w:rFonts w:asciiTheme="minorHAnsi" w:hAnsiTheme="minorHAnsi" w:cstheme="minorHAnsi"/>
                <w:color w:val="040C28"/>
                <w:sz w:val="30"/>
                <w:szCs w:val="30"/>
              </w:rPr>
              <w:t>aprender tudo o que me for passado, adquirir conhecimentos e ajudar no crescimento da empresa</w:t>
            </w:r>
            <w:r w:rsidRPr="006C7492">
              <w:rPr>
                <w:rFonts w:asciiTheme="minorHAnsi" w:hAnsiTheme="minorHAnsi" w:cstheme="minorHAnsi"/>
                <w:color w:val="202124"/>
                <w:sz w:val="30"/>
                <w:szCs w:val="30"/>
                <w:shd w:val="clear" w:color="auto" w:fill="FFFFFF"/>
              </w:rPr>
              <w:t>. Estou em busca do meu primeiro emprego e gostaria de fazer parte da história dessa empresa.</w:t>
            </w:r>
          </w:p>
          <w:p w:rsidR="00E77B5E" w:rsidRPr="00747A76" w:rsidRDefault="00E77B5E" w:rsidP="00C83A18">
            <w:pPr>
              <w:pStyle w:val="Encerramento"/>
              <w:rPr>
                <w:lang w:val="pt-BR"/>
              </w:rPr>
            </w:pPr>
          </w:p>
          <w:p w:rsidR="00E77B5E" w:rsidRPr="00747A76" w:rsidRDefault="00E77B5E" w:rsidP="006C7492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1164"/>
        </w:trPr>
        <w:tc>
          <w:tcPr>
            <w:tcW w:w="719" w:type="dxa"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2940" w:type="dxa"/>
            <w:gridSpan w:val="2"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543"/>
        </w:trPr>
        <w:tc>
          <w:tcPr>
            <w:tcW w:w="719" w:type="dxa"/>
          </w:tcPr>
          <w:p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1D8ABF9C" wp14:editId="6EE585C2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BD41F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WBXjiUEXgHCsewmx7IrxxIC&#10;zwJZO+8mx7IrxxICzwJZO+8mx7IrxxICzwKJ4uwmx7IrxxICzwKJ4uw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">
                      <v:shape id="Forma Liv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Default="00E77B5E" w:rsidP="00AE68A8">
            <w:pPr>
              <w:pStyle w:val="Informaes"/>
              <w:rPr>
                <w:lang w:val="pt-BR"/>
              </w:rPr>
            </w:pPr>
          </w:p>
          <w:p w:rsidR="0064440F" w:rsidRDefault="0064440F" w:rsidP="00AE68A8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Bom Jesus</w:t>
            </w:r>
          </w:p>
          <w:p w:rsidR="0064440F" w:rsidRPr="00747A76" w:rsidRDefault="0064440F" w:rsidP="00AE68A8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Virgilio de Oliveira Lemos 456</w:t>
            </w:r>
          </w:p>
          <w:p w:rsidR="00E77B5E" w:rsidRPr="00747A76" w:rsidRDefault="00E77B5E" w:rsidP="0064440F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183"/>
        </w:trPr>
        <w:tc>
          <w:tcPr>
            <w:tcW w:w="719" w:type="dxa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2940" w:type="dxa"/>
            <w:gridSpan w:val="2"/>
            <w:vAlign w:val="center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624"/>
        </w:trPr>
        <w:tc>
          <w:tcPr>
            <w:tcW w:w="719" w:type="dxa"/>
          </w:tcPr>
          <w:p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76494541" wp14:editId="73F2D076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2186A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">
                      <v:shape id="Forma Liv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747A76" w:rsidRDefault="00073C4B" w:rsidP="006C7492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999456272</w:t>
            </w: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183"/>
        </w:trPr>
        <w:tc>
          <w:tcPr>
            <w:tcW w:w="719" w:type="dxa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2940" w:type="dxa"/>
            <w:gridSpan w:val="2"/>
            <w:vAlign w:val="center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633"/>
        </w:trPr>
        <w:tc>
          <w:tcPr>
            <w:tcW w:w="719" w:type="dxa"/>
          </w:tcPr>
          <w:p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453436D4" wp14:editId="7F283582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494DF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5g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NNoy1HUQ8LAucrA1WaWQyUAYjwkC+ZFH45xm9J5pgjBvucDvaLKyIxIAwboUik8KMNuO/jq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N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747A76" w:rsidRDefault="00664D4B" w:rsidP="0064440F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l</w:t>
            </w:r>
            <w:r w:rsidR="0064440F">
              <w:rPr>
                <w:lang w:val="pt-BR"/>
              </w:rPr>
              <w:t>eialeandro19@gmail.com</w:t>
            </w: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174"/>
        </w:trPr>
        <w:tc>
          <w:tcPr>
            <w:tcW w:w="719" w:type="dxa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2940" w:type="dxa"/>
            <w:gridSpan w:val="2"/>
            <w:vAlign w:val="center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633"/>
        </w:trPr>
        <w:tc>
          <w:tcPr>
            <w:tcW w:w="719" w:type="dxa"/>
          </w:tcPr>
          <w:p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747A76" w:rsidRDefault="00E77B5E" w:rsidP="00CC1E8B">
            <w:pPr>
              <w:pStyle w:val="Contato"/>
              <w:rPr>
                <w:lang w:val="pt-BR"/>
              </w:rPr>
            </w:pPr>
          </w:p>
        </w:tc>
        <w:tc>
          <w:tcPr>
            <w:tcW w:w="2310" w:type="dxa"/>
            <w:vAlign w:val="center"/>
          </w:tcPr>
          <w:p w:rsidR="00E77B5E" w:rsidRPr="00747A76" w:rsidRDefault="00E77B5E" w:rsidP="00073C4B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2448"/>
        </w:trPr>
        <w:tc>
          <w:tcPr>
            <w:tcW w:w="719" w:type="dxa"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2940" w:type="dxa"/>
            <w:gridSpan w:val="2"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</w:tbl>
    <w:p w:rsidR="007F5B63" w:rsidRPr="00747A76" w:rsidRDefault="007F5B63" w:rsidP="009B591F">
      <w:pPr>
        <w:rPr>
          <w:lang w:val="pt-BR"/>
        </w:rPr>
      </w:pPr>
    </w:p>
    <w:sectPr w:rsidR="007F5B63" w:rsidRPr="00747A76" w:rsidSect="00747A76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F7A" w:rsidRDefault="00181F7A" w:rsidP="00590471">
      <w:r>
        <w:separator/>
      </w:r>
    </w:p>
  </w:endnote>
  <w:endnote w:type="continuationSeparator" w:id="0">
    <w:p w:rsidR="00181F7A" w:rsidRDefault="00181F7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F7A" w:rsidRDefault="00181F7A" w:rsidP="00590471">
      <w:r>
        <w:separator/>
      </w:r>
    </w:p>
  </w:footnote>
  <w:footnote w:type="continuationSeparator" w:id="0">
    <w:p w:rsidR="00181F7A" w:rsidRDefault="00181F7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CA0810" w:rsidRDefault="00AE68A8" w:rsidP="00060042">
    <w:pPr>
      <w:pStyle w:val="Corpodetexto"/>
      <w:rPr>
        <w:lang w:val="pt-BR"/>
      </w:rPr>
    </w:pPr>
    <w:r w:rsidRPr="00CA0810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70C651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7U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aBUCssTAk8DRaLJsWxQKqKBiUTlWDaTY9mgVEQDE4nKsWwmx7IpxxIC&#10;qxeUY9lMjmWDUqltYHIsm3IsIfCqoEg0OZZNOZYQeBooEk2OZVOOJQSeBopEk2PZlGMJgaWBciyb&#10;ybFsyrGEwNNAkWhyLJtyLCHwNFAkmhzLphxLCDwNFIkmx7IpxxICTwNFosmxbMqxhMDR4KkcSwi8&#10;DIRjeZocy1M5lhB4Gsjs/DQ5lqdyLCHwNJDZ+WlyLE/lWELgaSB+4tPkWJ7KsYTA00D8xKf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KGUhGWZwSdBY7EkmN5Q6mYBSUSnWN5&#10;lxzLG0rFLCiR6BzLu+RY3s6xjKB6C86xvEuO5Q2los+g5FjezrGMoFuCI7HkWN7OsYygs8CRWHIs&#10;b+dYRtBZ4EgsOZa3cywjqCxwjuVdcixv51hG0FngSCw5lrdzLCPoLHAklhzL2zmWEXQWOBJLjuXt&#10;HMsIOgsciSXH8naOZQSNBZdzLCPoBjCO5So5lss5lhF0FtjX+So5lss5lhF0FtjX+So5lss5lhF0&#10;Ftg+8So5lss5lhF0Ftg+8So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">
              <v:group id="Grupo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vre: Forma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0810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6CC5E68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9560B14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80A51A4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30C5E6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54C2FD2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08AA90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F22D660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698A8E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98817B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AD08C6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8246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52315DF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0E9616F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0F"/>
    <w:rsid w:val="00055B72"/>
    <w:rsid w:val="00060042"/>
    <w:rsid w:val="00073C4B"/>
    <w:rsid w:val="0008685D"/>
    <w:rsid w:val="00112FD7"/>
    <w:rsid w:val="001253DD"/>
    <w:rsid w:val="00150ABD"/>
    <w:rsid w:val="00181F7A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52A60"/>
    <w:rsid w:val="004A1DF9"/>
    <w:rsid w:val="004E158A"/>
    <w:rsid w:val="005471D7"/>
    <w:rsid w:val="00565C77"/>
    <w:rsid w:val="0056708E"/>
    <w:rsid w:val="005801E5"/>
    <w:rsid w:val="00590471"/>
    <w:rsid w:val="005D01FA"/>
    <w:rsid w:val="005D45DC"/>
    <w:rsid w:val="0064440F"/>
    <w:rsid w:val="00664D4B"/>
    <w:rsid w:val="006716D8"/>
    <w:rsid w:val="006920F0"/>
    <w:rsid w:val="006C020C"/>
    <w:rsid w:val="006C7492"/>
    <w:rsid w:val="006D79A8"/>
    <w:rsid w:val="00747A76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C14078"/>
    <w:rsid w:val="00C83A18"/>
    <w:rsid w:val="00CA0810"/>
    <w:rsid w:val="00CC1E8B"/>
    <w:rsid w:val="00CD2321"/>
    <w:rsid w:val="00CE1E3D"/>
    <w:rsid w:val="00D053FA"/>
    <w:rsid w:val="00D26515"/>
    <w:rsid w:val="00E26AED"/>
    <w:rsid w:val="00E3509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A0810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CA0810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CA0810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A0810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A0810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A0810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A0810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A0810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0810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A0810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CA0810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CA0810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CA0810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CA0810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CA0810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CA0810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A0810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CA0810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A0810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CA08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CA0810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CA0810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CA0810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as">
    <w:name w:val="Datas"/>
    <w:basedOn w:val="Corpodetexto"/>
    <w:uiPriority w:val="1"/>
    <w:semiHidden/>
    <w:qFormat/>
    <w:rsid w:val="00CA0810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CA0810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CA0810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CA0810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CA0810"/>
    <w:rPr>
      <w:rFonts w:ascii="Calibri" w:hAnsi="Calibri" w:cs="Calibri"/>
    </w:rPr>
  </w:style>
  <w:style w:type="paragraph" w:styleId="SemEspaamento">
    <w:name w:val="No Spacing"/>
    <w:basedOn w:val="Normal"/>
    <w:uiPriority w:val="1"/>
    <w:rsid w:val="00CA0810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to">
    <w:name w:val="Contato"/>
    <w:basedOn w:val="Normal"/>
    <w:link w:val="Caracteredecontato"/>
    <w:uiPriority w:val="1"/>
    <w:qFormat/>
    <w:rsid w:val="00CA0810"/>
    <w:pPr>
      <w:spacing w:after="0"/>
    </w:pPr>
  </w:style>
  <w:style w:type="paragraph" w:styleId="Encerramento">
    <w:name w:val="Closing"/>
    <w:basedOn w:val="Normal"/>
    <w:link w:val="EncerramentoChar"/>
    <w:uiPriority w:val="99"/>
    <w:qFormat/>
    <w:rsid w:val="00CA0810"/>
    <w:pPr>
      <w:spacing w:before="480" w:after="0"/>
    </w:pPr>
  </w:style>
  <w:style w:type="character" w:customStyle="1" w:styleId="Caracteredecontato">
    <w:name w:val="Caractere de contato"/>
    <w:basedOn w:val="Fontepargpadro"/>
    <w:link w:val="Contato"/>
    <w:uiPriority w:val="1"/>
    <w:rsid w:val="00CA0810"/>
    <w:rPr>
      <w:rFonts w:ascii="Calibri" w:hAnsi="Calibri" w:cs="Calibri"/>
    </w:rPr>
  </w:style>
  <w:style w:type="character" w:customStyle="1" w:styleId="EncerramentoChar">
    <w:name w:val="Encerramento Char"/>
    <w:basedOn w:val="Fontepargpadro"/>
    <w:link w:val="Encerramento"/>
    <w:uiPriority w:val="99"/>
    <w:rsid w:val="00CA0810"/>
    <w:rPr>
      <w:rFonts w:ascii="Calibri" w:hAnsi="Calibri" w:cs="Calibri"/>
    </w:rPr>
  </w:style>
  <w:style w:type="character" w:customStyle="1" w:styleId="Mention">
    <w:name w:val="Mention"/>
    <w:basedOn w:val="Fontepargpadro"/>
    <w:uiPriority w:val="99"/>
    <w:semiHidden/>
    <w:unhideWhenUsed/>
    <w:rsid w:val="00CA081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CA0810"/>
    <w:pPr>
      <w:numPr>
        <w:numId w:val="3"/>
      </w:numPr>
    </w:pPr>
  </w:style>
  <w:style w:type="numbering" w:styleId="1ai">
    <w:name w:val="Outline List 1"/>
    <w:basedOn w:val="Semlista"/>
    <w:uiPriority w:val="99"/>
    <w:semiHidden/>
    <w:unhideWhenUsed/>
    <w:rsid w:val="00CA0810"/>
    <w:pPr>
      <w:numPr>
        <w:numId w:val="4"/>
      </w:numPr>
    </w:pPr>
  </w:style>
  <w:style w:type="character" w:styleId="CdigoHTML">
    <w:name w:val="HTML Code"/>
    <w:basedOn w:val="Fontepargpadro"/>
    <w:uiPriority w:val="99"/>
    <w:semiHidden/>
    <w:unhideWhenUsed/>
    <w:rsid w:val="00CA0810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CA0810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CA0810"/>
    <w:pPr>
      <w:spacing w:after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CA0810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CA0810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CA0810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CA0810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CA0810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CA0810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CA0810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A0810"/>
    <w:pPr>
      <w:spacing w:after="0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A0810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CA0810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CA0810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CA0810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CA0810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A0810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CA0810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CA0810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CA0810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CA0810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A0810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CA0810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CA0810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CA08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CA0810"/>
  </w:style>
  <w:style w:type="character" w:styleId="TtulodoLivro">
    <w:name w:val="Book Title"/>
    <w:basedOn w:val="Fontepargpadro"/>
    <w:uiPriority w:val="33"/>
    <w:semiHidden/>
    <w:rsid w:val="00CA0810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ontepargpadro"/>
    <w:uiPriority w:val="99"/>
    <w:semiHidden/>
    <w:unhideWhenUsed/>
    <w:rsid w:val="00CA0810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CA081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CA0810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CA081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081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081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081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081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0810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CA081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CA081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CA08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CA081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CA081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CA081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CA0810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CA0810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CA0810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CA0810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CA0810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CA081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CA0810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CA0810"/>
    <w:pPr>
      <w:numPr>
        <w:numId w:val="7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CA0810"/>
    <w:pPr>
      <w:numPr>
        <w:numId w:val="8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CA0810"/>
    <w:pPr>
      <w:numPr>
        <w:numId w:val="9"/>
      </w:numPr>
      <w:contextualSpacing/>
    </w:pPr>
  </w:style>
  <w:style w:type="paragraph" w:styleId="Commarcadores">
    <w:name w:val="List Bullet"/>
    <w:basedOn w:val="Normal"/>
    <w:uiPriority w:val="99"/>
    <w:semiHidden/>
    <w:unhideWhenUsed/>
    <w:rsid w:val="00CA0810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CA0810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CA0810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CA0810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CA0810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CA08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CA0810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CA081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CA0810"/>
    <w:pPr>
      <w:spacing w:after="0"/>
    </w:pPr>
  </w:style>
  <w:style w:type="paragraph" w:styleId="Textodemacro">
    <w:name w:val="macro"/>
    <w:link w:val="TextodemacroChar"/>
    <w:uiPriority w:val="99"/>
    <w:semiHidden/>
    <w:unhideWhenUsed/>
    <w:rsid w:val="00CA08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CA0810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CA0810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A0810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A0810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A0810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CA0810"/>
    <w:pPr>
      <w:spacing w:after="0"/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CA081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CA081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CA0810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CA0810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CA081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CA081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CA081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A08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A0810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A08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A0810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CA0810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0810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0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CA0810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CA0810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A0810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CA0810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A0810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A0810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A0810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A0810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A0810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A0810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081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A081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CA0810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CA0810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CA0810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CA0810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CA0810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0810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CA0810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A0810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A08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A0810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A081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A0810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A0810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A0810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CA0810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CA0810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A0810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A0810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CA0810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CA0810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CA0810"/>
    <w:pPr>
      <w:spacing w:after="22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CA0810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CA081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CA0810"/>
    <w:pPr>
      <w:spacing w:after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CA0810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CA081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CA0810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CA0810"/>
    <w:pPr>
      <w:spacing w:after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CA0810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CA0810"/>
  </w:style>
  <w:style w:type="character" w:customStyle="1" w:styleId="SaudaoChar">
    <w:name w:val="Saudação Char"/>
    <w:basedOn w:val="Fontepargpadro"/>
    <w:link w:val="Saudao"/>
    <w:uiPriority w:val="99"/>
    <w:semiHidden/>
    <w:rsid w:val="00CA0810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CA081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CA081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CA081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CA081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CA081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CA0810"/>
    <w:pPr>
      <w:spacing w:after="0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CA0810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CA081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CA081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CA081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CA0810"/>
    <w:pPr>
      <w:spacing w:after="0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CA0810"/>
    <w:pPr>
      <w:spacing w:after="0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CA0810"/>
    <w:pPr>
      <w:spacing w:after="0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CA0810"/>
    <w:pPr>
      <w:spacing w:after="0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CA0810"/>
    <w:pPr>
      <w:spacing w:after="0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CA0810"/>
    <w:pPr>
      <w:spacing w:after="0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CA0810"/>
    <w:pPr>
      <w:spacing w:after="0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CA0810"/>
    <w:pPr>
      <w:spacing w:after="0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CA0810"/>
    <w:pPr>
      <w:spacing w:after="0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CA0810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CA0810"/>
    <w:pPr>
      <w:spacing w:after="0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CA0810"/>
    <w:rPr>
      <w:rFonts w:ascii="Consolas" w:hAnsi="Consolas" w:cs="Calibri"/>
      <w:sz w:val="21"/>
      <w:szCs w:val="21"/>
    </w:rPr>
  </w:style>
  <w:style w:type="table" w:styleId="Tabelacomgrade1">
    <w:name w:val="Table Grid 1"/>
    <w:basedOn w:val="Tabelanormal"/>
    <w:uiPriority w:val="99"/>
    <w:semiHidden/>
    <w:unhideWhenUsed/>
    <w:rsid w:val="00CA08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CA081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CA081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CA081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CA081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CA081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CA0810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1Clara">
    <w:name w:val="Grid Table 1 Light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CA081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CA08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CA081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CA0810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A0810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A0810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CA0810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CA081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CA081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CA081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CA08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CA0810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CA0810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CA0810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CA081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Modelos\Carta%20de%20apresenta&#231;&#227;o%20com%20esferas%20azui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1281F3-33BE-445D-9703-70328B79E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apresentação com esferas azuis</Template>
  <TotalTime>0</TotalTime>
  <Pages>1</Pages>
  <Words>86</Words>
  <Characters>466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2024-01-14T16:48:00Z</dcterms:created>
  <dcterms:modified xsi:type="dcterms:W3CDTF">2024-01-14T16:48:00Z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